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1EE" w:rsidRDefault="00C41BED" w:rsidP="00C41BED">
      <w:pPr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val="en" w:eastAsia="en-AU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 wp14:anchorId="03AAC68E" wp14:editId="498FF20E">
            <wp:extent cx="4047397" cy="1351306"/>
            <wp:effectExtent l="0" t="0" r="0" b="1270"/>
            <wp:docPr id="17" name="Picture 17" descr="http://csgrahamdentistry.com/wp-content/uploads/2012/07/Trivia-Challe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grahamdentistry.com/wp-content/uploads/2012/07/Trivia-Challen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51" cy="135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8"/>
          <w:szCs w:val="18"/>
          <w:lang w:eastAsia="en-AU"/>
        </w:rPr>
        <w:drawing>
          <wp:inline distT="0" distB="0" distL="0" distR="0" wp14:anchorId="5475CB23" wp14:editId="45FEDF1F">
            <wp:extent cx="1315844" cy="3070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line[1]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751" cy="31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523">
        <w:rPr>
          <w:rFonts w:ascii="Arial" w:eastAsia="Times New Roman" w:hAnsi="Arial" w:cs="Arial"/>
          <w:noProof/>
          <w:sz w:val="18"/>
          <w:szCs w:val="18"/>
          <w:lang w:eastAsia="en-AU"/>
        </w:rPr>
        <w:drawing>
          <wp:inline distT="0" distB="0" distL="0" distR="0" wp14:anchorId="6BB405DA" wp14:editId="745163E5">
            <wp:extent cx="1291474" cy="657921"/>
            <wp:effectExtent l="0" t="0" r="444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ss-down-day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96" cy="6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B5" w:rsidRDefault="006E11C3" w:rsidP="001971E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" w:eastAsia="en-AU"/>
        </w:rPr>
      </w:pPr>
      <w:r>
        <w:rPr>
          <w:rFonts w:ascii="Arial" w:eastAsia="Times New Roman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36876</wp:posOffset>
                </wp:positionH>
                <wp:positionV relativeFrom="paragraph">
                  <wp:posOffset>7410202</wp:posOffset>
                </wp:positionV>
                <wp:extent cx="7237141" cy="1594624"/>
                <wp:effectExtent l="0" t="0" r="1905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141" cy="1594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1C3" w:rsidRDefault="006E11C3"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18"/>
                                <w:szCs w:val="18"/>
                                <w:lang w:eastAsia="en-AU"/>
                              </w:rPr>
                              <w:drawing>
                                <wp:inline distT="0" distB="0" distL="0" distR="0" wp14:anchorId="02F57C94" wp14:editId="1EB8F09E">
                                  <wp:extent cx="7259444" cy="1483112"/>
                                  <wp:effectExtent l="0" t="0" r="0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1435-LIF-Stress-Down-Day-2014_Web-Banner-(985x204px)_0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3227" cy="148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.9pt;margin-top:583.5pt;width:569.85pt;height:125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" fillcolor="white [3201]" stroked="f" strokeweight=".5pt">
                <v:textbox>
                  <w:txbxContent>
                    <w:p w:rsidR="006E11C3" w:rsidRDefault="006E11C3">
                      <w:r>
                        <w:rPr>
                          <w:rFonts w:ascii="Arial" w:eastAsia="Times New Roman" w:hAnsi="Arial" w:cs="Arial"/>
                          <w:noProof/>
                          <w:sz w:val="18"/>
                          <w:szCs w:val="18"/>
                          <w:lang w:eastAsia="en-AU"/>
                        </w:rPr>
                        <w:drawing>
                          <wp:inline distT="0" distB="0" distL="0" distR="0" wp14:anchorId="02F57C94" wp14:editId="1EB8F09E">
                            <wp:extent cx="7259444" cy="1483112"/>
                            <wp:effectExtent l="0" t="0" r="0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1435-LIF-Stress-Down-Day-2014_Web-Banner-(985x204px)_0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3227" cy="148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542"/>
        <w:tblW w:w="11732" w:type="dxa"/>
        <w:tblLook w:val="0000" w:firstRow="0" w:lastRow="0" w:firstColumn="0" w:lastColumn="0" w:noHBand="0" w:noVBand="0"/>
      </w:tblPr>
      <w:tblGrid>
        <w:gridCol w:w="11732"/>
      </w:tblGrid>
      <w:tr w:rsidR="006E11C3" w:rsidTr="00BA7B54">
        <w:trPr>
          <w:trHeight w:val="10913"/>
        </w:trPr>
        <w:tc>
          <w:tcPr>
            <w:tcW w:w="11732" w:type="dxa"/>
          </w:tcPr>
          <w:p w:rsidR="006E11C3" w:rsidRDefault="006E11C3" w:rsidP="006E11C3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</w:pPr>
          </w:p>
          <w:p w:rsidR="006E11C3" w:rsidRDefault="006E11C3" w:rsidP="006E11C3">
            <w:pPr>
              <w:shd w:val="clear" w:color="auto" w:fill="FFFFFF"/>
              <w:spacing w:after="12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</w:pPr>
            <w:r w:rsidRPr="006E11C3"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  <w:t xml:space="preserve">Stress Down Day is a fun and easy initiative to reduce stress and raise awareness for Lifeline. </w:t>
            </w:r>
          </w:p>
          <w:p w:rsidR="006E11C3" w:rsidRPr="006E11C3" w:rsidRDefault="006E11C3" w:rsidP="006E11C3">
            <w:pPr>
              <w:shd w:val="clear" w:color="auto" w:fill="FFFFFF"/>
              <w:spacing w:after="12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</w:pPr>
            <w:r w:rsidRPr="006E11C3"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  <w:t>Get involved on July 25 and have fun by helping us raise funds through the power of laughter.</w:t>
            </w:r>
          </w:p>
          <w:p w:rsidR="006E11C3" w:rsidRDefault="006E11C3" w:rsidP="006E11C3">
            <w:pPr>
              <w:shd w:val="clear" w:color="auto" w:fill="FFFFFF"/>
              <w:spacing w:after="12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</w:pPr>
            <w:r w:rsidRPr="006E11C3"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  <w:t xml:space="preserve">Did you know that </w:t>
            </w:r>
            <w:r w:rsidRPr="006E11C3">
              <w:rPr>
                <w:rFonts w:ascii="Arial" w:eastAsia="Times New Roman" w:hAnsi="Arial" w:cs="Arial"/>
                <w:b/>
                <w:bCs/>
                <w:i/>
                <w:color w:val="FF8C00"/>
                <w:sz w:val="24"/>
                <w:szCs w:val="24"/>
                <w:lang w:val="en" w:eastAsia="en-AU"/>
              </w:rPr>
              <w:t>98</w:t>
            </w:r>
            <w:r w:rsidRPr="006E11C3">
              <w:rPr>
                <w:rFonts w:ascii="Arial" w:eastAsia="Times New Roman" w:hAnsi="Arial" w:cs="Arial"/>
                <w:b/>
                <w:bCs/>
                <w:i/>
                <w:color w:val="FFA500"/>
                <w:sz w:val="24"/>
                <w:szCs w:val="24"/>
                <w:lang w:val="en" w:eastAsia="en-AU"/>
              </w:rPr>
              <w:t>%</w:t>
            </w:r>
            <w:r w:rsidRPr="006E11C3"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  <w:t xml:space="preserve"> of Australian’s agree that laughter has a large impact in reducing stress!</w:t>
            </w:r>
          </w:p>
          <w:p w:rsidR="006E11C3" w:rsidRDefault="006E11C3" w:rsidP="006E11C3">
            <w:pPr>
              <w:shd w:val="clear" w:color="auto" w:fill="FFFFFF"/>
              <w:spacing w:after="12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</w:pPr>
            <w:r w:rsidRPr="006E11C3"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  <w:t xml:space="preserve"> That’s why this year’s theme focuses on laughter! </w:t>
            </w:r>
          </w:p>
          <w:p w:rsidR="006E11C3" w:rsidRPr="006E11C3" w:rsidRDefault="006E11C3" w:rsidP="006E11C3">
            <w:pPr>
              <w:shd w:val="clear" w:color="auto" w:fill="FFFFFF"/>
              <w:spacing w:after="12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</w:pPr>
            <w:r w:rsidRPr="006E11C3"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  <w:t>We are encouraging you to laugh more to stress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  <w:t xml:space="preserve"> </w:t>
            </w:r>
            <w:r w:rsidRPr="006E11C3">
              <w:rPr>
                <w:rFonts w:ascii="Arial" w:eastAsia="Times New Roman" w:hAnsi="Arial" w:cs="Arial"/>
                <w:i/>
                <w:sz w:val="24"/>
                <w:szCs w:val="24"/>
                <w:lang w:val="en" w:eastAsia="en-AU"/>
              </w:rPr>
              <w:t>less and help raise funds for Lifeline.</w:t>
            </w:r>
          </w:p>
          <w:p w:rsidR="006E11C3" w:rsidRDefault="006E11C3" w:rsidP="006E11C3">
            <w:pPr>
              <w:spacing w:after="0" w:line="240" w:lineRule="auto"/>
              <w:jc w:val="center"/>
              <w:rPr>
                <w:rFonts w:ascii="Arial Rounded MT Bold" w:eastAsia="Times New Roman" w:hAnsi="Arial Rounded MT Bold" w:cs="Arial"/>
                <w:color w:val="17365D" w:themeColor="text2" w:themeShade="BF"/>
                <w:sz w:val="32"/>
                <w:szCs w:val="32"/>
                <w:u w:val="single"/>
                <w:lang w:val="en" w:eastAsia="en-A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  <w:p w:rsidR="006E11C3" w:rsidRPr="006E11C3" w:rsidRDefault="006E11C3" w:rsidP="006E11C3">
            <w:pPr>
              <w:spacing w:after="0" w:line="240" w:lineRule="auto"/>
              <w:jc w:val="center"/>
              <w:rPr>
                <w:rFonts w:ascii="Arial Rounded MT Bold" w:eastAsia="Times New Roman" w:hAnsi="Arial Rounded MT Bold" w:cs="Arial"/>
                <w:color w:val="17365D" w:themeColor="text2" w:themeShade="BF"/>
                <w:sz w:val="32"/>
                <w:szCs w:val="32"/>
                <w:u w:val="single"/>
                <w:lang w:val="en" w:eastAsia="en-A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6E11C3">
              <w:rPr>
                <w:rFonts w:ascii="Arial Rounded MT Bold" w:eastAsia="Times New Roman" w:hAnsi="Arial Rounded MT Bold" w:cs="Arial"/>
                <w:color w:val="17365D" w:themeColor="text2" w:themeShade="BF"/>
                <w:sz w:val="32"/>
                <w:szCs w:val="32"/>
                <w:u w:val="single"/>
                <w:lang w:val="en" w:eastAsia="en-AU"/>
                <w14:glow w14:rad="63500">
                  <w14:schemeClr w14:val="accent1">
                    <w14:alpha w14:val="60000"/>
                    <w14:satMod w14:val="175000"/>
                  </w14:schemeClr>
                </w14:glow>
              </w:rPr>
              <w:t>Trivia Night Team Entry Form</w:t>
            </w: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18"/>
                <w:szCs w:val="18"/>
                <w:lang w:val="en" w:eastAsia="en-AU"/>
              </w:rPr>
            </w:pP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  <w:r w:rsidRPr="00C41BED"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  <w:t>Team Name:</w:t>
            </w: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  <w:r>
              <w:rPr>
                <w:rFonts w:ascii="Arial Rounded MT Bold" w:eastAsia="Times New Roman" w:hAnsi="Arial Rounded MT Bold" w:cs="Arial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54D5096" wp14:editId="22194158">
                      <wp:simplePos x="0" y="0"/>
                      <wp:positionH relativeFrom="column">
                        <wp:posOffset>983367</wp:posOffset>
                      </wp:positionH>
                      <wp:positionV relativeFrom="paragraph">
                        <wp:posOffset>24192</wp:posOffset>
                      </wp:positionV>
                      <wp:extent cx="3289610" cy="0"/>
                      <wp:effectExtent l="0" t="0" r="2540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6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45pt,1.9pt" to="336.4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" strokecolor="black [3213]"/>
                  </w:pict>
                </mc:Fallback>
              </mc:AlternateContent>
            </w: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  <w:r>
              <w:rPr>
                <w:rFonts w:ascii="Arial Rounded MT Bold" w:eastAsia="Times New Roman" w:hAnsi="Arial Rounded MT Bold" w:cs="Arial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DEC7EF2" wp14:editId="34CEE9AC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147320</wp:posOffset>
                      </wp:positionV>
                      <wp:extent cx="3289300" cy="0"/>
                      <wp:effectExtent l="0" t="0" r="2540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5pt,11.6pt" to="385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" strokecolor="windowText"/>
                  </w:pict>
                </mc:Fallback>
              </mc:AlternateContent>
            </w:r>
            <w:r w:rsidRPr="00C41BED"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  <w:t xml:space="preserve">Team Contact Phone:                                      </w:t>
            </w: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  <w:r>
              <w:rPr>
                <w:rFonts w:ascii="Arial Rounded MT Bold" w:eastAsia="Times New Roman" w:hAnsi="Arial Rounded MT Bold" w:cs="Arial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0E74A93" wp14:editId="442489C5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160655</wp:posOffset>
                      </wp:positionV>
                      <wp:extent cx="3289300" cy="0"/>
                      <wp:effectExtent l="0" t="0" r="25400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5pt,12.65pt" to="380.5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" strokecolor="windowText"/>
                  </w:pict>
                </mc:Fallback>
              </mc:AlternateContent>
            </w:r>
            <w:r w:rsidRPr="00C41BED"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  <w:t>Team Contact email:</w:t>
            </w: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  <w:r w:rsidRPr="00C41BED"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  <w:t>No. of Team Members: (6-8)</w:t>
            </w:r>
            <w:r w:rsidR="00762415"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  <w:t xml:space="preserve">                               </w:t>
            </w: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  <w:r>
              <w:rPr>
                <w:rFonts w:ascii="Arial Rounded MT Bold" w:eastAsia="Times New Roman" w:hAnsi="Arial Rounded MT Bold" w:cs="Arial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8C63664" wp14:editId="772167E0">
                      <wp:simplePos x="0" y="0"/>
                      <wp:positionH relativeFrom="column">
                        <wp:posOffset>2009279</wp:posOffset>
                      </wp:positionH>
                      <wp:positionV relativeFrom="paragraph">
                        <wp:posOffset>43103</wp:posOffset>
                      </wp:positionV>
                      <wp:extent cx="791737" cy="0"/>
                      <wp:effectExtent l="0" t="0" r="27940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173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0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2pt,3.4pt" to="220.5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" strokecolor="windowText"/>
                  </w:pict>
                </mc:Fallback>
              </mc:AlternateContent>
            </w: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  <w:r w:rsidRPr="00C41BED"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  <w:t>Any special requirements:</w:t>
            </w: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  <w:r>
              <w:rPr>
                <w:rFonts w:ascii="Arial Rounded MT Bold" w:eastAsia="Times New Roman" w:hAnsi="Arial Rounded MT Bold" w:cs="Arial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79AFC80" wp14:editId="6FD5ABB7">
                      <wp:simplePos x="0" y="0"/>
                      <wp:positionH relativeFrom="column">
                        <wp:posOffset>1936750</wp:posOffset>
                      </wp:positionH>
                      <wp:positionV relativeFrom="paragraph">
                        <wp:posOffset>20955</wp:posOffset>
                      </wp:positionV>
                      <wp:extent cx="3289300" cy="0"/>
                      <wp:effectExtent l="0" t="0" r="25400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5pt,1.65pt" to="411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" strokecolor="windowText"/>
                  </w:pict>
                </mc:Fallback>
              </mc:AlternateContent>
            </w: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  <w:r w:rsidRPr="00C41BED"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  <w:t>Team  Admission : $15.00 per head including finger food and OJ/ water/ Tea/ Coffee</w:t>
            </w: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</w:pPr>
          </w:p>
          <w:p w:rsidR="00762415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</w:pPr>
            <w:r>
              <w:rPr>
                <w:rFonts w:ascii="Arial Rounded MT Bold" w:eastAsia="Times New Roman" w:hAnsi="Arial Rounded MT Bold" w:cs="Arial"/>
                <w:noProof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2976ED" wp14:editId="18C44E39">
                      <wp:simplePos x="0" y="0"/>
                      <wp:positionH relativeFrom="column">
                        <wp:posOffset>1783854</wp:posOffset>
                      </wp:positionH>
                      <wp:positionV relativeFrom="paragraph">
                        <wp:posOffset>140583</wp:posOffset>
                      </wp:positionV>
                      <wp:extent cx="1115122" cy="0"/>
                      <wp:effectExtent l="0" t="0" r="27940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512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8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45pt,11.05pt" to="228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" strokecolor="windowText"/>
                  </w:pict>
                </mc:Fallback>
              </mc:AlternateContent>
            </w:r>
            <w:r w:rsidR="00BA7B54"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  <w:t>Total Admission Due</w:t>
            </w:r>
            <w:r w:rsidRPr="00C41BED">
              <w:rPr>
                <w:rFonts w:ascii="Arial Rounded MT Bold" w:eastAsia="Times New Roman" w:hAnsi="Arial Rounded MT Bold" w:cs="Arial"/>
                <w:sz w:val="24"/>
                <w:szCs w:val="24"/>
                <w:lang w:val="en" w:eastAsia="en-AU"/>
              </w:rPr>
              <w:t xml:space="preserve">: $                                   </w:t>
            </w:r>
            <w:r w:rsidR="00C9378C" w:rsidRPr="00C9378C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>(Payment must be received with</w:t>
            </w:r>
            <w:r w:rsidR="00C9378C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>in 14 days of booking your team at 229 Musgrave street, North Rockhampto</w:t>
            </w:r>
            <w:r w:rsidR="00BA7B54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 xml:space="preserve">n during  Business Hours </w:t>
            </w:r>
            <w:r w:rsidR="00C9378C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 xml:space="preserve">(Across the Road from </w:t>
            </w:r>
            <w:proofErr w:type="spellStart"/>
            <w:r w:rsidR="00C9378C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>Nthside</w:t>
            </w:r>
            <w:proofErr w:type="spellEnd"/>
            <w:r w:rsidR="00C9378C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 xml:space="preserve"> Plaza…Across the driveway next to the Army disposals. </w:t>
            </w:r>
            <w:r w:rsidR="00C9378C" w:rsidRPr="00C9378C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>Cash  payment</w:t>
            </w:r>
            <w:r w:rsidR="00C9378C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 xml:space="preserve"> ONLY)</w:t>
            </w:r>
            <w:r w:rsidR="00762415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 xml:space="preserve"> (6 team members = $90.00, 7 team members = $105.00,</w:t>
            </w:r>
            <w:r w:rsidR="00BA7B54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 xml:space="preserve"> </w:t>
            </w:r>
            <w:r w:rsidR="00762415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 xml:space="preserve"> 8 team members = $120.00)</w:t>
            </w:r>
            <w:r w:rsidR="00BA7B54"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 xml:space="preserve"> </w:t>
            </w:r>
          </w:p>
          <w:p w:rsidR="00BA7B54" w:rsidRDefault="00BA7B54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</w:pPr>
          </w:p>
          <w:p w:rsidR="00BA7B54" w:rsidRDefault="00BA7B54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</w:pPr>
            <w:r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 xml:space="preserve">Email completed forms to </w:t>
            </w:r>
            <w:hyperlink r:id="rId12" w:history="1">
              <w:r w:rsidRPr="00C5726D">
                <w:rPr>
                  <w:rStyle w:val="Hyperlink"/>
                  <w:rFonts w:ascii="Arial Rounded MT Bold" w:eastAsia="Times New Roman" w:hAnsi="Arial Rounded MT Bold" w:cs="Arial"/>
                  <w:sz w:val="20"/>
                  <w:szCs w:val="20"/>
                  <w:lang w:val="en" w:eastAsia="en-AU"/>
                </w:rPr>
                <w:t>sam.barkworth@uccommunity.org.au</w:t>
              </w:r>
            </w:hyperlink>
            <w:r>
              <w:rPr>
                <w:rFonts w:ascii="Arial Rounded MT Bold" w:eastAsia="Times New Roman" w:hAnsi="Arial Rounded MT Bold" w:cs="Arial"/>
                <w:sz w:val="20"/>
                <w:szCs w:val="20"/>
                <w:lang w:val="en" w:eastAsia="en-AU"/>
              </w:rPr>
              <w:t xml:space="preserve"> OR Fax to 49307373 OR Phone your details through on 49307300.</w:t>
            </w:r>
          </w:p>
          <w:bookmarkStart w:id="0" w:name="_GoBack"/>
          <w:bookmarkEnd w:id="0"/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18"/>
                <w:szCs w:val="18"/>
                <w:lang w:val="en" w:eastAsia="en-AU"/>
              </w:rPr>
            </w:pPr>
            <w:r w:rsidRPr="00C41BED">
              <w:rPr>
                <w:rFonts w:ascii="Arial Rounded MT Bold" w:eastAsia="Times New Roman" w:hAnsi="Arial Rounded MT Bold" w:cs="Arial"/>
                <w:noProof/>
                <w:sz w:val="18"/>
                <w:szCs w:val="18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DF99861" wp14:editId="2B579981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123825</wp:posOffset>
                      </wp:positionV>
                      <wp:extent cx="222885" cy="167005"/>
                      <wp:effectExtent l="0" t="0" r="24765" b="2349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1670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" o:spid="_x0000_s1026" style="position:absolute;margin-left:140.55pt;margin-top:9.75pt;width:17.55pt;height:13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" filled="f" strokecolor="#243f60 [1604]" strokeweight="2pt"/>
                  </w:pict>
                </mc:Fallback>
              </mc:AlternateContent>
            </w:r>
          </w:p>
          <w:p w:rsidR="00BA7B54" w:rsidRDefault="00BA7B54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18"/>
                <w:szCs w:val="18"/>
                <w:u w:val="single"/>
                <w:lang w:val="en" w:eastAsia="en-AU"/>
              </w:rPr>
            </w:pP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18"/>
                <w:szCs w:val="18"/>
                <w:lang w:val="en" w:eastAsia="en-AU"/>
              </w:rPr>
            </w:pPr>
            <w:r w:rsidRPr="00C41BED">
              <w:rPr>
                <w:rFonts w:ascii="Arial Rounded MT Bold" w:eastAsia="Times New Roman" w:hAnsi="Arial Rounded MT Bold" w:cs="Arial"/>
                <w:noProof/>
                <w:sz w:val="18"/>
                <w:szCs w:val="18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AA8C2A7" wp14:editId="174063E0">
                      <wp:simplePos x="0" y="0"/>
                      <wp:positionH relativeFrom="column">
                        <wp:posOffset>3424555</wp:posOffset>
                      </wp:positionH>
                      <wp:positionV relativeFrom="paragraph">
                        <wp:posOffset>-8255</wp:posOffset>
                      </wp:positionV>
                      <wp:extent cx="233680" cy="167005"/>
                      <wp:effectExtent l="0" t="0" r="13970" b="2349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1670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3" o:spid="_x0000_s1026" style="position:absolute;margin-left:269.65pt;margin-top:-.65pt;width:18.4pt;height:13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" filled="f" strokecolor="#243f60 [1604]" strokeweight="2pt"/>
                  </w:pict>
                </mc:Fallback>
              </mc:AlternateContent>
            </w:r>
            <w:r w:rsidRPr="00C41BED">
              <w:rPr>
                <w:rFonts w:ascii="Arial Rounded MT Bold" w:eastAsia="Times New Roman" w:hAnsi="Arial Rounded MT Bold" w:cs="Arial"/>
                <w:sz w:val="18"/>
                <w:szCs w:val="18"/>
                <w:u w:val="single"/>
                <w:lang w:val="en" w:eastAsia="en-AU"/>
              </w:rPr>
              <w:t>Office Use:</w:t>
            </w:r>
            <w:r w:rsidRPr="00C41BED">
              <w:rPr>
                <w:rFonts w:ascii="Arial Rounded MT Bold" w:eastAsia="Times New Roman" w:hAnsi="Arial Rounded MT Bold" w:cs="Arial"/>
                <w:sz w:val="18"/>
                <w:szCs w:val="18"/>
                <w:lang w:val="en" w:eastAsia="en-AU"/>
              </w:rPr>
              <w:t xml:space="preserve">   Payment received.             Team Details Entered </w:t>
            </w:r>
          </w:p>
          <w:p w:rsidR="006E11C3" w:rsidRPr="00C41BED" w:rsidRDefault="006E11C3" w:rsidP="006E11C3">
            <w:pPr>
              <w:spacing w:after="0" w:line="240" w:lineRule="auto"/>
              <w:rPr>
                <w:rFonts w:ascii="Arial Rounded MT Bold" w:eastAsia="Times New Roman" w:hAnsi="Arial Rounded MT Bold" w:cs="Arial"/>
                <w:sz w:val="18"/>
                <w:szCs w:val="18"/>
                <w:lang w:val="en" w:eastAsia="en-AU"/>
              </w:rPr>
            </w:pPr>
          </w:p>
        </w:tc>
      </w:tr>
      <w:tr w:rsidR="006E11C3" w:rsidTr="006E11C3">
        <w:trPr>
          <w:trHeight w:val="5944"/>
        </w:trPr>
        <w:tc>
          <w:tcPr>
            <w:tcW w:w="11732" w:type="dxa"/>
          </w:tcPr>
          <w:p w:rsidR="006E11C3" w:rsidRPr="006E11C3" w:rsidRDefault="006E11C3" w:rsidP="006E11C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val="en" w:eastAsia="en-AU"/>
              </w:rPr>
            </w:pPr>
            <w:r w:rsidRPr="006E11C3">
              <w:rPr>
                <w:rFonts w:ascii="Arial" w:eastAsia="Times New Roman" w:hAnsi="Arial" w:cs="Arial"/>
                <w:sz w:val="18"/>
                <w:szCs w:val="18"/>
                <w:lang w:val="en" w:eastAsia="en-AU"/>
              </w:rPr>
              <w:lastRenderedPageBreak/>
              <w:t> </w:t>
            </w:r>
          </w:p>
          <w:p w:rsidR="006E11C3" w:rsidRPr="006E11C3" w:rsidRDefault="006E11C3" w:rsidP="006E11C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val="en" w:eastAsia="en-AU"/>
              </w:rPr>
            </w:pPr>
            <w:r w:rsidRPr="006E11C3">
              <w:rPr>
                <w:rFonts w:ascii="Arial" w:eastAsia="Times New Roman" w:hAnsi="Arial" w:cs="Arial"/>
                <w:sz w:val="18"/>
                <w:szCs w:val="18"/>
                <w:lang w:val="en" w:eastAsia="en-AU"/>
              </w:rPr>
              <w:t> </w:t>
            </w:r>
          </w:p>
          <w:p w:rsidR="006E11C3" w:rsidRPr="007A2A6F" w:rsidRDefault="006E11C3" w:rsidP="006E11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val="en" w:eastAsia="en-AU"/>
              </w:rPr>
            </w:pPr>
          </w:p>
        </w:tc>
      </w:tr>
      <w:tr w:rsidR="006E11C3" w:rsidTr="006E11C3">
        <w:trPr>
          <w:trHeight w:val="5944"/>
        </w:trPr>
        <w:tc>
          <w:tcPr>
            <w:tcW w:w="11732" w:type="dxa"/>
          </w:tcPr>
          <w:p w:rsidR="006E11C3" w:rsidRPr="007A2A6F" w:rsidRDefault="006E11C3" w:rsidP="006E11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val="en" w:eastAsia="en-AU"/>
              </w:rPr>
            </w:pPr>
          </w:p>
        </w:tc>
      </w:tr>
    </w:tbl>
    <w:p w:rsidR="004B2773" w:rsidRDefault="004B2773" w:rsidP="00E50523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n" w:eastAsia="en-AU"/>
        </w:rPr>
      </w:pPr>
    </w:p>
    <w:p w:rsidR="004B2773" w:rsidRDefault="007A2A6F" w:rsidP="001971E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" w:eastAsia="en-AU"/>
        </w:rPr>
      </w:pPr>
      <w:r>
        <w:rPr>
          <w:rFonts w:ascii="Arial" w:eastAsia="Times New Roman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6F16D2" wp14:editId="1ECB7299">
                <wp:simplePos x="0" y="0"/>
                <wp:positionH relativeFrom="column">
                  <wp:posOffset>-119721</wp:posOffset>
                </wp:positionH>
                <wp:positionV relativeFrom="paragraph">
                  <wp:posOffset>7492783</wp:posOffset>
                </wp:positionV>
                <wp:extent cx="7248292" cy="122663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292" cy="1226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BED" w:rsidRPr="00C41BED" w:rsidRDefault="00C41BED" w:rsidP="00C41BE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41BED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Please return this form along with your payment to our office at 229 Musgrave </w:t>
                            </w:r>
                            <w:proofErr w:type="spellStart"/>
                            <w:r w:rsidRPr="00C41BED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st</w:t>
                            </w:r>
                            <w:proofErr w:type="spellEnd"/>
                            <w:r w:rsidRPr="00C41BED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C41BED" w:rsidRPr="00C41BED" w:rsidRDefault="00C41BED" w:rsidP="00C41BE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41BED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North Rockhampton (across the road from North side Plaza) </w:t>
                            </w:r>
                          </w:p>
                          <w:p w:rsidR="00C41BED" w:rsidRPr="00C41BED" w:rsidRDefault="00C41BED" w:rsidP="00C41BE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41BED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Between 10am and 2pm Monday – Friday</w:t>
                            </w:r>
                          </w:p>
                          <w:p w:rsidR="00C41BED" w:rsidRPr="00C41BED" w:rsidRDefault="00C41BED" w:rsidP="00C41BED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41BED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DETAILS AND PAYMENT NEED TO BE RECEIVED BY FRIDAY THE 27</w:t>
                            </w:r>
                            <w:r w:rsidRPr="00C41BED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41BED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OF JUNE </w:t>
                            </w:r>
                            <w:r w:rsidRPr="00C41BED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 w:rsidRPr="00C41BED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C41BED" w:rsidRDefault="00C41BED" w:rsidP="00C41BED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41BED" w:rsidRDefault="00C41BED" w:rsidP="00C41BED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41BED" w:rsidRDefault="00C41BED" w:rsidP="00C41BED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41BED" w:rsidRPr="00C41BED" w:rsidRDefault="00C41BED" w:rsidP="00C41BED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9.45pt;margin-top:590pt;width:570.75pt;height:9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" fillcolor="white [3201]" stroked="f" strokeweight=".5pt">
                <v:textbox>
                  <w:txbxContent>
                    <w:p w:rsidR="00C41BED" w:rsidRPr="00C41BED" w:rsidRDefault="00C41BED" w:rsidP="00C41BE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</w:pPr>
                      <w:r w:rsidRPr="00C41BED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Please return this form along with your payment to our office at 229 Musgrave </w:t>
                      </w:r>
                      <w:proofErr w:type="spellStart"/>
                      <w:r w:rsidRPr="00C41BED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st</w:t>
                      </w:r>
                      <w:proofErr w:type="spellEnd"/>
                      <w:r w:rsidRPr="00C41BED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, </w:t>
                      </w:r>
                    </w:p>
                    <w:p w:rsidR="00C41BED" w:rsidRPr="00C41BED" w:rsidRDefault="00C41BED" w:rsidP="00C41BE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</w:pPr>
                      <w:r w:rsidRPr="00C41BED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North Rockhampton (across the road from North side Plaza) </w:t>
                      </w:r>
                    </w:p>
                    <w:p w:rsidR="00C41BED" w:rsidRPr="00C41BED" w:rsidRDefault="00C41BED" w:rsidP="00C41BE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</w:pPr>
                      <w:r w:rsidRPr="00C41BED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Between 10am and 2pm Monday – Friday</w:t>
                      </w:r>
                    </w:p>
                    <w:p w:rsidR="00C41BED" w:rsidRPr="00C41BED" w:rsidRDefault="00C41BED" w:rsidP="00C41BED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</w:pPr>
                      <w:r w:rsidRPr="00C41BED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DETAILS AND PAYMENT NEED TO BE RECEIVED BY FRIDAY THE 27</w:t>
                      </w:r>
                      <w:r w:rsidRPr="00C41BED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41BED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OF JUNE </w:t>
                      </w:r>
                      <w:r w:rsidRPr="00C41BED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sym w:font="Wingdings" w:char="F04A"/>
                      </w:r>
                      <w:r w:rsidRPr="00C41BED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!</w:t>
                      </w:r>
                    </w:p>
                    <w:p w:rsidR="00C41BED" w:rsidRDefault="00C41BED" w:rsidP="00C41BED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41BED" w:rsidRDefault="00C41BED" w:rsidP="00C41BED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41BED" w:rsidRDefault="00C41BED" w:rsidP="00C41BED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C41BED" w:rsidRPr="00C41BED" w:rsidRDefault="00C41BED" w:rsidP="00C41BED">
                      <w:pPr>
                        <w:spacing w:after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2773" w:rsidRDefault="004B2773" w:rsidP="001971E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" w:eastAsia="en-AU"/>
        </w:rPr>
      </w:pPr>
    </w:p>
    <w:p w:rsidR="004B2773" w:rsidRDefault="004B2773" w:rsidP="001971E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" w:eastAsia="en-AU"/>
        </w:rPr>
      </w:pPr>
    </w:p>
    <w:p w:rsidR="004B2773" w:rsidRDefault="004B2773" w:rsidP="001971E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" w:eastAsia="en-AU"/>
        </w:rPr>
      </w:pPr>
    </w:p>
    <w:p w:rsidR="004B2773" w:rsidRDefault="004B2773" w:rsidP="001971E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" w:eastAsia="en-AU"/>
        </w:rPr>
      </w:pPr>
    </w:p>
    <w:p w:rsidR="004B2773" w:rsidRDefault="004B2773" w:rsidP="001971E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" w:eastAsia="en-AU"/>
        </w:rPr>
      </w:pPr>
    </w:p>
    <w:p w:rsidR="004B2773" w:rsidRDefault="004B2773" w:rsidP="001971E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" w:eastAsia="en-AU"/>
        </w:rPr>
      </w:pPr>
    </w:p>
    <w:p w:rsidR="004B2773" w:rsidRDefault="004B2773" w:rsidP="001971E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" w:eastAsia="en-AU"/>
        </w:rPr>
      </w:pPr>
    </w:p>
    <w:p w:rsidR="004B2773" w:rsidRDefault="004B2773" w:rsidP="001971E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" w:eastAsia="en-AU"/>
        </w:rPr>
      </w:pPr>
    </w:p>
    <w:p w:rsidR="002070B5" w:rsidRPr="001971EE" w:rsidRDefault="00FD1AF8" w:rsidP="001971EE">
      <w:pPr>
        <w:spacing w:after="0" w:line="240" w:lineRule="auto"/>
        <w:rPr>
          <w:rFonts w:ascii="Arial" w:eastAsia="Times New Roman" w:hAnsi="Arial" w:cs="Arial"/>
          <w:sz w:val="18"/>
          <w:szCs w:val="18"/>
          <w:lang w:val="en" w:eastAsia="en-AU"/>
        </w:rPr>
      </w:pPr>
      <w:r>
        <w:rPr>
          <w:noProof/>
          <w:color w:val="0000FF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52430E" wp14:editId="1DE358B0">
                <wp:simplePos x="0" y="0"/>
                <wp:positionH relativeFrom="column">
                  <wp:posOffset>5289240</wp:posOffset>
                </wp:positionH>
                <wp:positionV relativeFrom="paragraph">
                  <wp:posOffset>3540387</wp:posOffset>
                </wp:positionV>
                <wp:extent cx="2107581" cy="2196791"/>
                <wp:effectExtent l="0" t="0" r="6985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81" cy="2196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BED" w:rsidRDefault="00C41BED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A4EBF84" wp14:editId="4A1609D0">
                                  <wp:extent cx="2074127" cy="2074127"/>
                                  <wp:effectExtent l="0" t="0" r="2540" b="254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0x150-crop-2012-Stress-Down-Day-banner-copy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6153" cy="2076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8" type="#_x0000_t202" style="position:absolute;margin-left:416.5pt;margin-top:278.75pt;width:165.95pt;height:17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" fillcolor="white [3201]" stroked="f" strokeweight=".5pt">
                <v:textbox>
                  <w:txbxContent>
                    <w:p w:rsidR="00C41BED" w:rsidRDefault="00C41BED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A4EBF84" wp14:editId="4A1609D0">
                            <wp:extent cx="2074127" cy="2074127"/>
                            <wp:effectExtent l="0" t="0" r="2540" b="254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0x150-crop-2012-Stress-Down-Day-banner-copy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6153" cy="2076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F8D2D" wp14:editId="7F87BFE0">
                <wp:simplePos x="0" y="0"/>
                <wp:positionH relativeFrom="column">
                  <wp:posOffset>-19050</wp:posOffset>
                </wp:positionH>
                <wp:positionV relativeFrom="paragraph">
                  <wp:posOffset>3495675</wp:posOffset>
                </wp:positionV>
                <wp:extent cx="5374640" cy="262001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262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BED" w:rsidRDefault="00C41BED">
                            <w:r>
                              <w:rPr>
                                <w:noProof/>
                                <w:color w:val="0000FF"/>
                                <w:lang w:eastAsia="en-AU"/>
                              </w:rPr>
                              <w:drawing>
                                <wp:inline distT="0" distB="0" distL="0" distR="0" wp14:anchorId="01EBE6E6" wp14:editId="5205A939">
                                  <wp:extent cx="5218770" cy="2110242"/>
                                  <wp:effectExtent l="0" t="0" r="1270" b="4445"/>
                                  <wp:docPr id="44" name="Picture 44" descr="Stress Down Day 2014 Banner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tress Down Day 2014 Banner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4570" cy="2116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-1.5pt;margin-top:275.25pt;width:423.2pt;height:20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" filled="f" stroked="f" strokeweight=".5pt">
                <v:textbox>
                  <w:txbxContent>
                    <w:p w:rsidR="00C41BED" w:rsidRDefault="00C41BED">
                      <w:r>
                        <w:rPr>
                          <w:noProof/>
                          <w:color w:val="0000FF"/>
                          <w:lang w:eastAsia="en-AU"/>
                        </w:rPr>
                        <w:drawing>
                          <wp:inline distT="0" distB="0" distL="0" distR="0" wp14:anchorId="01EBE6E6" wp14:editId="5205A939">
                            <wp:extent cx="5218770" cy="2110242"/>
                            <wp:effectExtent l="0" t="0" r="1270" b="4445"/>
                            <wp:docPr id="44" name="Picture 44" descr="Stress Down Day 2014 Banner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tress Down Day 2014 Banner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4570" cy="2116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70B5">
        <w:rPr>
          <w:rFonts w:ascii="Arial" w:eastAsia="Times New Roman" w:hAnsi="Arial" w:cs="Arial"/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5C70E" wp14:editId="70D22978">
                <wp:simplePos x="0" y="0"/>
                <wp:positionH relativeFrom="column">
                  <wp:posOffset>-180340</wp:posOffset>
                </wp:positionH>
                <wp:positionV relativeFrom="paragraph">
                  <wp:posOffset>8424731</wp:posOffset>
                </wp:positionV>
                <wp:extent cx="7493620" cy="1750741"/>
                <wp:effectExtent l="0" t="0" r="12700" b="209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620" cy="1750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BED" w:rsidRDefault="00C41BED">
                            <w:r w:rsidRPr="001971EE">
                              <w:rPr>
                                <w:rFonts w:ascii="Arial" w:eastAsia="Times New Roman" w:hAnsi="Arial" w:cs="Arial"/>
                                <w:noProof/>
                                <w:sz w:val="18"/>
                                <w:szCs w:val="18"/>
                                <w:lang w:eastAsia="en-AU"/>
                              </w:rPr>
                              <w:drawing>
                                <wp:inline distT="0" distB="0" distL="0" distR="0" wp14:anchorId="40E56641" wp14:editId="3B90B317">
                                  <wp:extent cx="7070090" cy="1641872"/>
                                  <wp:effectExtent l="0" t="0" r="0" b="0"/>
                                  <wp:docPr id="14" name="Picture 14" descr="https://stressdown2014.gofundraise.com.au/Upload/274868/images/21435-LIF-Stress-Down-Day-2014_Web-Banner-(985x204px)_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tressdown2014.gofundraise.com.au/Upload/274868/images/21435-LIF-Stress-Down-Day-2014_Web-Banner-(985x204px)_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0090" cy="1641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-14.2pt;margin-top:663.35pt;width:590.05pt;height:13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" fillcolor="white [3201]" strokeweight=".5pt">
                <v:textbox>
                  <w:txbxContent>
                    <w:p w:rsidR="004E5133" w:rsidRDefault="004E5133">
                      <w:r w:rsidRPr="001971EE">
                        <w:rPr>
                          <w:rFonts w:ascii="Arial" w:eastAsia="Times New Roman" w:hAnsi="Arial" w:cs="Arial"/>
                          <w:noProof/>
                          <w:sz w:val="18"/>
                          <w:szCs w:val="18"/>
                          <w:lang w:eastAsia="en-AU"/>
                        </w:rPr>
                        <w:drawing>
                          <wp:inline distT="0" distB="0" distL="0" distR="0" wp14:anchorId="40E56641" wp14:editId="3B90B317">
                            <wp:extent cx="7070090" cy="1641872"/>
                            <wp:effectExtent l="0" t="0" r="0" b="0"/>
                            <wp:docPr id="14" name="Picture 14" descr="https://stressdown2014.gofundraise.com.au/Upload/274868/images/21435-LIF-Stress-Down-Day-2014_Web-Banner-(985x204px)_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tressdown2014.gofundraise.com.au/Upload/274868/images/21435-LIF-Stress-Down-Day-2014_Web-Banner-(985x204px)_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0090" cy="164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070B5" w:rsidRPr="001971EE" w:rsidSect="00F43CA0">
      <w:pgSz w:w="11906" w:h="16838"/>
      <w:pgMar w:top="284" w:right="284" w:bottom="113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663ED"/>
    <w:multiLevelType w:val="hybridMultilevel"/>
    <w:tmpl w:val="A1E67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1EE"/>
    <w:rsid w:val="00004576"/>
    <w:rsid w:val="000E3074"/>
    <w:rsid w:val="00153E5C"/>
    <w:rsid w:val="001971EE"/>
    <w:rsid w:val="00203FA4"/>
    <w:rsid w:val="002070B5"/>
    <w:rsid w:val="00296D37"/>
    <w:rsid w:val="00313C0E"/>
    <w:rsid w:val="003E07ED"/>
    <w:rsid w:val="004B1914"/>
    <w:rsid w:val="004B2773"/>
    <w:rsid w:val="004E5133"/>
    <w:rsid w:val="00582FCF"/>
    <w:rsid w:val="006E11C3"/>
    <w:rsid w:val="00762415"/>
    <w:rsid w:val="007A2A6F"/>
    <w:rsid w:val="007D35D5"/>
    <w:rsid w:val="008A781D"/>
    <w:rsid w:val="00A251AF"/>
    <w:rsid w:val="00AA2FF0"/>
    <w:rsid w:val="00B362F0"/>
    <w:rsid w:val="00BA7B54"/>
    <w:rsid w:val="00BC636D"/>
    <w:rsid w:val="00C41BED"/>
    <w:rsid w:val="00C9378C"/>
    <w:rsid w:val="00D74717"/>
    <w:rsid w:val="00E50523"/>
    <w:rsid w:val="00F43CA0"/>
    <w:rsid w:val="00FD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1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7B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1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7B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3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25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9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81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0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98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327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1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4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1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7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01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20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45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31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04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25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g"/><Relationship Id="rId18" Type="http://schemas.openxmlformats.org/officeDocument/2006/relationships/image" Target="media/image6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sam.barkworth@uccommunity.org.au" TargetMode="External"/><Relationship Id="rId17" Type="http://schemas.openxmlformats.org/officeDocument/2006/relationships/hyperlink" Target="http://www.stressdown.org.au/" TargetMode="External"/><Relationship Id="rId25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://www.stressdown.org.au/" TargetMode="Externa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649F4-FCEB-4666-8B8B-FBBFBD353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20B1687B.dotm</Template>
  <TotalTime>13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LCCQ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Barkworth</dc:creator>
  <cp:keywords/>
  <dc:description/>
  <cp:lastModifiedBy>Sam Barkworth</cp:lastModifiedBy>
  <cp:revision>5</cp:revision>
  <cp:lastPrinted>2014-06-04T03:36:00Z</cp:lastPrinted>
  <dcterms:created xsi:type="dcterms:W3CDTF">2014-06-04T04:16:00Z</dcterms:created>
  <dcterms:modified xsi:type="dcterms:W3CDTF">2014-06-17T01:33:00Z</dcterms:modified>
</cp:coreProperties>
</file>