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51C" w:rsidRPr="0063708D" w:rsidRDefault="00B8051C" w:rsidP="00B8051C">
      <w:pPr>
        <w:pStyle w:val="Title"/>
        <w:spacing w:after="0" w:line="240" w:lineRule="auto"/>
        <w:rPr>
          <w:sz w:val="20"/>
        </w:rPr>
      </w:pPr>
      <w:r w:rsidRPr="0063708D">
        <w:rPr>
          <w:noProof/>
          <w:sz w:val="20"/>
          <w:lang w:val="en-AU" w:eastAsia="en-AU"/>
        </w:rPr>
        <w:drawing>
          <wp:inline distT="0" distB="0" distL="0" distR="0" wp14:anchorId="2D43C9C5" wp14:editId="1C642721">
            <wp:extent cx="6924675" cy="428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DA" w:rsidRDefault="00B8051C" w:rsidP="00B8051C">
      <w:pPr>
        <w:pStyle w:val="Title"/>
        <w:spacing w:after="0" w:line="240" w:lineRule="auto"/>
        <w:jc w:val="center"/>
        <w:rPr>
          <w:sz w:val="48"/>
          <w:szCs w:val="48"/>
        </w:rPr>
      </w:pPr>
      <w:r w:rsidRPr="00B8051C">
        <w:rPr>
          <w:sz w:val="48"/>
          <w:szCs w:val="48"/>
        </w:rPr>
        <w:t>Harmony day</w:t>
      </w:r>
      <w:r>
        <w:rPr>
          <w:sz w:val="48"/>
          <w:szCs w:val="48"/>
        </w:rPr>
        <w:t>: Capricorn Coast</w:t>
      </w:r>
    </w:p>
    <w:p w:rsidR="00B8051C" w:rsidRPr="00B8051C" w:rsidRDefault="00B8051C" w:rsidP="00B8051C">
      <w:pPr>
        <w:spacing w:after="0" w:line="240" w:lineRule="auto"/>
        <w:jc w:val="center"/>
        <w:rPr>
          <w:i/>
          <w:sz w:val="40"/>
          <w:szCs w:val="40"/>
        </w:rPr>
      </w:pPr>
      <w:r w:rsidRPr="00B8051C">
        <w:rPr>
          <w:i/>
          <w:sz w:val="40"/>
          <w:szCs w:val="40"/>
        </w:rPr>
        <w:t>Celebrating cultural diversity in our community and promoting inclusiveness, respect and belonging.</w:t>
      </w:r>
    </w:p>
    <w:p w:rsidR="00B8051C" w:rsidRPr="00B8051C" w:rsidRDefault="00B8051C" w:rsidP="0063708D">
      <w:pPr>
        <w:spacing w:after="0" w:line="240" w:lineRule="auto"/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4544"/>
        <w:gridCol w:w="20"/>
        <w:gridCol w:w="4911"/>
      </w:tblGrid>
      <w:tr w:rsidR="004F19DF" w:rsidTr="0063708D">
        <w:trPr>
          <w:trHeight w:val="7118"/>
          <w:jc w:val="center"/>
        </w:trPr>
        <w:tc>
          <w:tcPr>
            <w:tcW w:w="4544" w:type="dxa"/>
          </w:tcPr>
          <w:p w:rsidR="004F19DF" w:rsidRDefault="00FC6AB1" w:rsidP="0063708D">
            <w:pPr>
              <w:spacing w:after="0" w:line="240" w:lineRule="auto"/>
              <w:ind w:right="-340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487DD57" wp14:editId="7B432A31">
                  <wp:extent cx="2962275" cy="17240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17" cy="173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58D" w:rsidRPr="004F19DF" w:rsidRDefault="006E5AAA" w:rsidP="00731953">
            <w:pPr>
              <w:spacing w:after="0" w:line="240" w:lineRule="auto"/>
              <w:rPr>
                <w:b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</w:pPr>
            <w:r>
              <w:rPr>
                <w:b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 xml:space="preserve">        </w:t>
            </w:r>
            <w:r w:rsidR="00BA658D" w:rsidRPr="004F19DF">
              <w:rPr>
                <w:b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>You’re welcome to join us.</w:t>
            </w:r>
          </w:p>
          <w:p w:rsidR="00BA658D" w:rsidRPr="004F19DF" w:rsidRDefault="00BA658D" w:rsidP="0063708D">
            <w:pPr>
              <w:spacing w:after="0" w:line="240" w:lineRule="auto"/>
              <w:rPr>
                <w:sz w:val="24"/>
                <w:szCs w:val="24"/>
              </w:rPr>
            </w:pPr>
            <w:r w:rsidRPr="004F19DF">
              <w:rPr>
                <w:b/>
                <w:i/>
                <w:sz w:val="24"/>
                <w:szCs w:val="24"/>
              </w:rPr>
              <w:t xml:space="preserve">The CCHWG are forming a working committee to look at adding and expanding on </w:t>
            </w:r>
            <w:r w:rsidR="007A5E69">
              <w:rPr>
                <w:b/>
                <w:i/>
                <w:sz w:val="24"/>
                <w:szCs w:val="24"/>
              </w:rPr>
              <w:t>our initial</w:t>
            </w:r>
            <w:r w:rsidRPr="004F19DF">
              <w:rPr>
                <w:b/>
                <w:i/>
                <w:sz w:val="24"/>
                <w:szCs w:val="24"/>
              </w:rPr>
              <w:t xml:space="preserve"> ideas and creating an event schedule. </w:t>
            </w:r>
            <w:r w:rsidRPr="004F19DF">
              <w:rPr>
                <w:sz w:val="24"/>
                <w:szCs w:val="24"/>
              </w:rPr>
              <w:t xml:space="preserve"> Everyone can have a part: we need planners, networkers, doers, speakers and big picture thinkers.   </w:t>
            </w:r>
            <w:r w:rsidR="007E4A12">
              <w:rPr>
                <w:sz w:val="24"/>
                <w:szCs w:val="24"/>
              </w:rPr>
              <w:t>We are friendly</w:t>
            </w:r>
            <w:r w:rsidR="00914B43">
              <w:rPr>
                <w:sz w:val="24"/>
                <w:szCs w:val="24"/>
              </w:rPr>
              <w:t xml:space="preserve"> and</w:t>
            </w:r>
            <w:r w:rsidR="007E4A12">
              <w:rPr>
                <w:sz w:val="24"/>
                <w:szCs w:val="24"/>
              </w:rPr>
              <w:t xml:space="preserve"> supportive, and feel</w:t>
            </w:r>
            <w:r w:rsidR="00914B43">
              <w:rPr>
                <w:sz w:val="24"/>
                <w:szCs w:val="24"/>
              </w:rPr>
              <w:t>:</w:t>
            </w:r>
            <w:r w:rsidR="007E4A12">
              <w:rPr>
                <w:sz w:val="24"/>
                <w:szCs w:val="24"/>
              </w:rPr>
              <w:t xml:space="preserve"> </w:t>
            </w:r>
          </w:p>
          <w:p w:rsidR="004F19DF" w:rsidRPr="00731953" w:rsidRDefault="00BA658D" w:rsidP="0063708D">
            <w:pPr>
              <w:spacing w:after="0" w:line="240" w:lineRule="auto"/>
              <w:jc w:val="center"/>
              <w:rPr>
                <w:i/>
                <w:sz w:val="34"/>
                <w:szCs w:val="34"/>
              </w:rPr>
            </w:pPr>
            <w:r w:rsidRPr="00731953">
              <w:rPr>
                <w:rFonts w:asciiTheme="majorHAnsi" w:eastAsiaTheme="majorEastAsia" w:hAnsiTheme="majorHAnsi" w:cstheme="majorBidi"/>
                <w:b/>
                <w:bCs/>
                <w:i/>
                <w:caps/>
                <w:color w:val="027E6F" w:themeColor="accent1" w:themeShade="BF"/>
                <w:spacing w:val="-10"/>
                <w:kern w:val="28"/>
                <w:sz w:val="34"/>
                <w:szCs w:val="34"/>
              </w:rPr>
              <w:t>As a team, we c</w:t>
            </w:r>
            <w:r w:rsidR="007E4A12" w:rsidRPr="00731953">
              <w:rPr>
                <w:rFonts w:asciiTheme="majorHAnsi" w:eastAsiaTheme="majorEastAsia" w:hAnsiTheme="majorHAnsi" w:cstheme="majorBidi"/>
                <w:b/>
                <w:bCs/>
                <w:i/>
                <w:caps/>
                <w:color w:val="027E6F" w:themeColor="accent1" w:themeShade="BF"/>
                <w:spacing w:val="-10"/>
                <w:kern w:val="28"/>
                <w:sz w:val="34"/>
                <w:szCs w:val="34"/>
              </w:rPr>
              <w:t>an create great things together!</w:t>
            </w:r>
            <w:r w:rsidR="007A5E69" w:rsidRPr="00731953">
              <w:rPr>
                <w:i/>
                <w:sz w:val="34"/>
                <w:szCs w:val="34"/>
              </w:rPr>
              <w:t xml:space="preserve"> </w:t>
            </w:r>
          </w:p>
          <w:p w:rsidR="00731953" w:rsidRPr="0020273C" w:rsidRDefault="00731953" w:rsidP="0063708D">
            <w:pPr>
              <w:spacing w:after="0" w:line="240" w:lineRule="auto"/>
              <w:jc w:val="center"/>
              <w:rPr>
                <w:i/>
                <w:sz w:val="36"/>
                <w:szCs w:val="36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AB6A6F7" wp14:editId="2C3033AA">
                  <wp:extent cx="2057842" cy="11715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684" cy="11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4F19DF" w:rsidRPr="004F19DF" w:rsidRDefault="004F19DF" w:rsidP="0063708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11" w:type="dxa"/>
          </w:tcPr>
          <w:p w:rsidR="004F19DF" w:rsidRPr="004F19DF" w:rsidRDefault="004F19DF" w:rsidP="00FC6AB1">
            <w:pPr>
              <w:pStyle w:val="Heading1"/>
              <w:spacing w:after="0" w:line="240" w:lineRule="auto"/>
              <w:ind w:left="398"/>
              <w:rPr>
                <w:rFonts w:asciiTheme="minorHAnsi" w:eastAsiaTheme="minorHAnsi" w:hAnsiTheme="minorHAnsi" w:cstheme="minorBidi"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</w:pPr>
            <w:r w:rsidRPr="004F19DF">
              <w:rPr>
                <w:rFonts w:asciiTheme="minorHAnsi" w:eastAsiaTheme="minorHAnsi" w:hAnsiTheme="minorHAnsi" w:cstheme="minorBidi"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 xml:space="preserve">Planning is underway </w:t>
            </w:r>
            <w:r w:rsidRPr="004F19DF">
              <w:rPr>
                <w:rFonts w:asciiTheme="minorHAnsi" w:eastAsiaTheme="minorHAnsi" w:hAnsiTheme="minorHAnsi" w:cstheme="minorBidi"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sym w:font="Wingdings" w:char="F04A"/>
            </w:r>
          </w:p>
          <w:p w:rsidR="004F19DF" w:rsidRDefault="004F19DF" w:rsidP="00FC6AB1">
            <w:pPr>
              <w:spacing w:after="0" w:line="240" w:lineRule="auto"/>
              <w:ind w:left="398"/>
              <w:rPr>
                <w:sz w:val="24"/>
                <w:szCs w:val="24"/>
              </w:rPr>
            </w:pPr>
            <w:r w:rsidRPr="004F19DF">
              <w:rPr>
                <w:sz w:val="24"/>
                <w:szCs w:val="24"/>
              </w:rPr>
              <w:t>The Capricorn Coast Harmony Working Group (CCHWG) had their first planning meeting on the 27</w:t>
            </w:r>
            <w:r w:rsidRPr="004F19DF">
              <w:rPr>
                <w:sz w:val="24"/>
                <w:szCs w:val="24"/>
                <w:vertAlign w:val="superscript"/>
              </w:rPr>
              <w:t>th</w:t>
            </w:r>
            <w:r w:rsidRPr="004F19DF">
              <w:rPr>
                <w:sz w:val="24"/>
                <w:szCs w:val="24"/>
              </w:rPr>
              <w:t xml:space="preserve"> May 2015 to discuss the way forward for </w:t>
            </w:r>
            <w:r w:rsidRPr="00731953">
              <w:rPr>
                <w:sz w:val="24"/>
                <w:szCs w:val="24"/>
              </w:rPr>
              <w:t>the</w:t>
            </w:r>
            <w:r w:rsidR="007E4A12" w:rsidRPr="00731953">
              <w:rPr>
                <w:b/>
                <w:i/>
                <w:sz w:val="24"/>
                <w:szCs w:val="24"/>
              </w:rPr>
              <w:t xml:space="preserve"> March</w:t>
            </w:r>
            <w:r w:rsidR="00731953" w:rsidRPr="00731953">
              <w:rPr>
                <w:b/>
                <w:i/>
                <w:sz w:val="24"/>
                <w:szCs w:val="24"/>
              </w:rPr>
              <w:t xml:space="preserve"> </w:t>
            </w:r>
            <w:r w:rsidRPr="00731953">
              <w:rPr>
                <w:b/>
                <w:i/>
                <w:sz w:val="24"/>
                <w:szCs w:val="24"/>
              </w:rPr>
              <w:t>2016</w:t>
            </w:r>
            <w:r w:rsidRPr="007E4A12">
              <w:rPr>
                <w:b/>
                <w:i/>
                <w:sz w:val="24"/>
                <w:szCs w:val="24"/>
              </w:rPr>
              <w:t xml:space="preserve"> Harmony Day</w:t>
            </w:r>
            <w:r w:rsidRPr="004F19DF">
              <w:rPr>
                <w:sz w:val="24"/>
                <w:szCs w:val="24"/>
              </w:rPr>
              <w:t xml:space="preserve"> event, and have brainstormed some </w:t>
            </w:r>
            <w:r>
              <w:rPr>
                <w:sz w:val="24"/>
                <w:szCs w:val="24"/>
              </w:rPr>
              <w:t xml:space="preserve">initial </w:t>
            </w:r>
            <w:r w:rsidRPr="004F19DF">
              <w:rPr>
                <w:sz w:val="24"/>
                <w:szCs w:val="24"/>
              </w:rPr>
              <w:t>ideas as to activities for next year.</w:t>
            </w:r>
          </w:p>
          <w:p w:rsidR="00BA658D" w:rsidRDefault="00BA658D" w:rsidP="00FC6AB1">
            <w:pPr>
              <w:spacing w:after="0" w:line="240" w:lineRule="auto"/>
              <w:ind w:left="398"/>
              <w:rPr>
                <w:sz w:val="24"/>
                <w:szCs w:val="24"/>
              </w:rPr>
            </w:pPr>
          </w:p>
          <w:p w:rsidR="005775FA" w:rsidRDefault="00BA658D" w:rsidP="00731953">
            <w:pPr>
              <w:spacing w:after="0" w:line="240" w:lineRule="auto"/>
              <w:ind w:left="398"/>
              <w:rPr>
                <w:rFonts w:asciiTheme="majorHAnsi" w:eastAsiaTheme="majorEastAsia" w:hAnsiTheme="majorHAnsi" w:cstheme="majorBidi"/>
                <w:b/>
                <w:bCs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</w:pPr>
            <w:r>
              <w:rPr>
                <w:sz w:val="24"/>
                <w:szCs w:val="24"/>
              </w:rPr>
              <w:t>Thanks to the generous financial support from CentreCare, and the in-kind support offered by the Livingstone Shire Council, the CCHWG is positioned well to implement an exciting program</w:t>
            </w:r>
            <w:r w:rsidR="007E4A12">
              <w:rPr>
                <w:sz w:val="24"/>
                <w:szCs w:val="24"/>
              </w:rPr>
              <w:t xml:space="preserve"> in 2016</w:t>
            </w:r>
            <w:r w:rsidR="007A5E69">
              <w:rPr>
                <w:sz w:val="24"/>
                <w:szCs w:val="24"/>
              </w:rPr>
              <w:t>!</w:t>
            </w:r>
            <w:r w:rsidR="00914B43">
              <w:rPr>
                <w:sz w:val="24"/>
                <w:szCs w:val="24"/>
              </w:rPr>
              <w:t xml:space="preserve">  We are all busy, so p</w:t>
            </w:r>
            <w:r w:rsidR="007E4A12">
              <w:rPr>
                <w:sz w:val="24"/>
                <w:szCs w:val="24"/>
              </w:rPr>
              <w:t>lanning is esse</w:t>
            </w:r>
            <w:r w:rsidR="00731953">
              <w:rPr>
                <w:sz w:val="24"/>
                <w:szCs w:val="24"/>
              </w:rPr>
              <w:t>ntial, and we need to start now.</w:t>
            </w:r>
            <w:r w:rsidR="00105D81">
              <w:rPr>
                <w:rFonts w:asciiTheme="majorHAnsi" w:eastAsiaTheme="majorEastAsia" w:hAnsiTheme="majorHAnsi" w:cstheme="majorBidi"/>
                <w:b/>
                <w:bCs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 xml:space="preserve">     </w:t>
            </w:r>
          </w:p>
          <w:p w:rsidR="00731953" w:rsidRDefault="00105D81" w:rsidP="00731953">
            <w:pPr>
              <w:spacing w:after="0" w:line="240" w:lineRule="auto"/>
              <w:ind w:left="398"/>
              <w:rPr>
                <w:rFonts w:asciiTheme="majorHAnsi" w:eastAsiaTheme="majorEastAsia" w:hAnsiTheme="majorHAnsi" w:cstheme="majorBidi"/>
                <w:b/>
                <w:bCs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 xml:space="preserve">   </w:t>
            </w:r>
          </w:p>
          <w:p w:rsidR="004F19DF" w:rsidRPr="004F19DF" w:rsidRDefault="00105D81" w:rsidP="00731953">
            <w:pPr>
              <w:spacing w:after="0" w:line="240" w:lineRule="auto"/>
              <w:ind w:left="398"/>
              <w:rPr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aps/>
                <w:color w:val="027E6F" w:themeColor="accent1" w:themeShade="BF"/>
                <w:spacing w:val="-10"/>
                <w:kern w:val="28"/>
                <w:sz w:val="24"/>
                <w:szCs w:val="24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503AC3BE" wp14:editId="797438B2">
                  <wp:extent cx="2771775" cy="1866025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2" cy="18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                           </w:t>
            </w:r>
          </w:p>
        </w:tc>
      </w:tr>
    </w:tbl>
    <w:p w:rsidR="00566BDA" w:rsidRDefault="00105D81" w:rsidP="007A5E69">
      <w:pPr>
        <w:pStyle w:val="Address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349EE0" wp14:editId="03BFDC75">
                <wp:simplePos x="0" y="0"/>
                <wp:positionH relativeFrom="column">
                  <wp:posOffset>371475</wp:posOffset>
                </wp:positionH>
                <wp:positionV relativeFrom="paragraph">
                  <wp:posOffset>1745615</wp:posOffset>
                </wp:positionV>
                <wp:extent cx="6334125" cy="12668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D81" w:rsidRDefault="00105D81" w:rsidP="00105D81">
                            <w:p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contacts: </w:t>
                            </w:r>
                            <w:r w:rsidRPr="00105D81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05D81" w:rsidRPr="00105D81" w:rsidRDefault="00105D81" w:rsidP="00105D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Joy Davison-Lee</w:t>
                            </w: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Helen Gallehawk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Suraj Shrestha</w:t>
                            </w:r>
                          </w:p>
                          <w:p w:rsidR="00105D81" w:rsidRPr="00105D81" w:rsidRDefault="0019146F" w:rsidP="00105D81">
                            <w:pPr>
                              <w:spacing w:after="0" w:line="240" w:lineRule="auto"/>
                              <w:ind w:right="-323"/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  <w:u w:val="none"/>
                              </w:rPr>
                            </w:pPr>
                            <w:hyperlink r:id="rId12" w:history="1">
                              <w:r w:rsidR="00105D81" w:rsidRPr="00105D81">
                                <w:rPr>
                                  <w:rStyle w:val="Hyperlink"/>
                                  <w:color w:val="0000FF"/>
                                  <w:sz w:val="24"/>
                                  <w:szCs w:val="24"/>
                                  <w:lang w:eastAsia="en-AU"/>
                                </w:rPr>
                                <w:t>joydavisonlee@gmail.com</w:t>
                              </w:r>
                            </w:hyperlink>
                            <w:r w:rsidR="00105D81" w:rsidRPr="00105D81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3" w:history="1">
                              <w:r w:rsidR="00105D81" w:rsidRPr="00105D81">
                                <w:rPr>
                                  <w:rStyle w:val="Hyperlink"/>
                                  <w:color w:val="0000FF"/>
                                  <w:sz w:val="24"/>
                                  <w:szCs w:val="24"/>
                                  <w:lang w:eastAsia="en-AU"/>
                                </w:rPr>
                                <w:t>hgallehawk@outlook.com</w:t>
                              </w:r>
                            </w:hyperlink>
                            <w:r w:rsidR="00105D81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  <w:u w:val="none"/>
                              </w:rPr>
                              <w:t xml:space="preserve">  </w:t>
                            </w:r>
                            <w:r w:rsidR="00731953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  <w:u w:val="none"/>
                              </w:rPr>
                              <w:t xml:space="preserve">  </w:t>
                            </w:r>
                            <w:r w:rsidR="00105D81">
                              <w:rPr>
                                <w:rStyle w:val="Hyperlink"/>
                                <w:rFonts w:ascii="Times New Roman" w:hAnsi="Times New Roman" w:cs="Times New Roman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14" w:history="1">
                              <w:r w:rsidR="00105D81">
                                <w:rPr>
                                  <w:rStyle w:val="Hyperlink"/>
                                  <w:color w:val="0000FF"/>
                                  <w:sz w:val="24"/>
                                  <w:szCs w:val="24"/>
                                  <w:lang w:eastAsia="en-AU"/>
                                </w:rPr>
                                <w:t>suraj.shrestha@livingstone.qld.gov.au</w:t>
                              </w:r>
                            </w:hyperlink>
                          </w:p>
                          <w:p w:rsidR="00105D81" w:rsidRDefault="00105D81" w:rsidP="00105D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04 2323 4842</w:t>
                            </w: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105D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04 0474 7940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19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07 4913 3823</w:t>
                            </w:r>
                          </w:p>
                          <w:p w:rsidR="00731953" w:rsidRDefault="00731953" w:rsidP="00105D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31953" w:rsidRPr="00731953" w:rsidRDefault="00731953" w:rsidP="007319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319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Photos are from previous Harmony Day events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Pr="007319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Great people, great time, great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49EE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.25pt;margin-top:137.45pt;width:498.75pt;height:99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" fillcolor="white [3201]" stroked="f" strokeweight=".5pt">
                <v:textbox>
                  <w:txbxContent>
                    <w:p w:rsidR="00105D81" w:rsidRDefault="00105D81" w:rsidP="00105D81">
                      <w:p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>contacts: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105D81"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05D81" w:rsidRPr="00105D81" w:rsidRDefault="00105D81" w:rsidP="00105D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Joy Davison-Lee</w:t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Helen Gallehawk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Suraj Shrestha</w:t>
                      </w:r>
                    </w:p>
                    <w:p w:rsidR="00105D81" w:rsidRPr="00105D81" w:rsidRDefault="00105D81" w:rsidP="00105D81">
                      <w:pPr>
                        <w:spacing w:after="0" w:line="240" w:lineRule="auto"/>
                        <w:ind w:right="-323"/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  <w:u w:val="none"/>
                        </w:rPr>
                      </w:pPr>
                      <w:hyperlink r:id="rId15" w:history="1">
                        <w:r w:rsidRPr="00105D81">
                          <w:rPr>
                            <w:rStyle w:val="Hyperlink"/>
                            <w:color w:val="0000FF"/>
                            <w:sz w:val="24"/>
                            <w:szCs w:val="24"/>
                            <w:lang w:eastAsia="en-AU"/>
                          </w:rPr>
                          <w:t>joydavisonlee@gmail.com</w:t>
                        </w:r>
                      </w:hyperlink>
                      <w:r w:rsidRPr="00105D81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16" w:history="1">
                        <w:r w:rsidRPr="00105D81">
                          <w:rPr>
                            <w:rStyle w:val="Hyperlink"/>
                            <w:color w:val="0000FF"/>
                            <w:sz w:val="24"/>
                            <w:szCs w:val="24"/>
                            <w:lang w:eastAsia="en-AU"/>
                          </w:rPr>
                          <w:t>hgallehawk@outlook.com</w:t>
                        </w:r>
                      </w:hyperlink>
                      <w:r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  <w:u w:val="none"/>
                        </w:rPr>
                        <w:t xml:space="preserve">  </w:t>
                      </w:r>
                      <w:r w:rsidR="00731953"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  <w:u w:val="none"/>
                        </w:rPr>
                        <w:t xml:space="preserve">  </w:t>
                      </w:r>
                      <w:r>
                        <w:rPr>
                          <w:rStyle w:val="Hyperlink"/>
                          <w:rFonts w:ascii="Times New Roman" w:hAnsi="Times New Roman" w:cs="Times New Roman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  <w:color w:val="0000FF"/>
                            <w:sz w:val="24"/>
                            <w:szCs w:val="24"/>
                            <w:lang w:eastAsia="en-AU"/>
                          </w:rPr>
                          <w:t>suraj.shrestha@livingstone.qld.gov.au</w:t>
                        </w:r>
                      </w:hyperlink>
                    </w:p>
                    <w:p w:rsidR="00105D81" w:rsidRDefault="00105D81" w:rsidP="00105D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04 2323 4842</w:t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105D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04 0474 7940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19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07 4913 3823</w:t>
                      </w:r>
                    </w:p>
                    <w:p w:rsidR="00731953" w:rsidRDefault="00731953" w:rsidP="00105D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31953" w:rsidRPr="00731953" w:rsidRDefault="00731953" w:rsidP="007319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319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Photos are from previous Harmony Day events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:</w:t>
                      </w:r>
                      <w:r w:rsidRPr="007319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Great people, great time, great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48C609" wp14:editId="5FE1E816">
                <wp:simplePos x="0" y="0"/>
                <wp:positionH relativeFrom="column">
                  <wp:posOffset>371475</wp:posOffset>
                </wp:positionH>
                <wp:positionV relativeFrom="paragraph">
                  <wp:posOffset>49530</wp:posOffset>
                </wp:positionV>
                <wp:extent cx="6248400" cy="1695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E69" w:rsidRDefault="00914B43" w:rsidP="00202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7E4A12" w:rsidRPr="0020273C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initial brainstorming </w:t>
                            </w:r>
                            <w:r w:rsidR="007A5E69" w:rsidRPr="0020273C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>Ideas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AU"/>
                              </w:rPr>
                              <w:t xml:space="preserve">:   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School projects (singing, signing, cooking, dancing); 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ames from other cultures;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tories;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ree plantings; 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="007A5E69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anners/umbrellas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; Speakers on a pre-defined harmony theme (community leaders including spiritual leaders, refugees, students); </w:t>
                            </w:r>
                            <w:r w:rsidR="0020273C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m</w:t>
                            </w:r>
                            <w:r w:rsidR="007E4A12"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onthly CCHWG morning teas.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20273C" w:rsidRPr="0020273C" w:rsidRDefault="0020273C" w:rsidP="00202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4A12" w:rsidRDefault="0020273C" w:rsidP="00202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273C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Morning tea:  </w:t>
                            </w:r>
                            <w:r w:rsidRPr="0020273C">
                              <w:rPr>
                                <w:rFonts w:ascii="Times New Roman" w:eastAsiaTheme="majorEastAsia" w:hAnsi="Times New Roman" w:cs="Times New Roman"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Please feel free to come along to</w:t>
                            </w:r>
                            <w:r w:rsidRPr="0020273C">
                              <w:rPr>
                                <w:rFonts w:ascii="Times New Roman" w:eastAsiaTheme="majorEastAsia" w:hAnsi="Times New Roman" w:cs="Times New Roman"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42D5" w:rsidRP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Garage</w:t>
                            </w:r>
                            <w:r w:rsidRP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CDC 80 John Street</w:t>
                            </w:r>
                            <w:r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Yeppoon on Tuesday 9</w:t>
                            </w:r>
                            <w:r w:rsidR="000042D5" w:rsidRP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June at </w:t>
                            </w:r>
                            <w:bookmarkStart w:id="0" w:name="_GoBack"/>
                            <w:bookmarkEnd w:id="0"/>
                            <w:r w:rsidR="0000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1pm</w:t>
                            </w:r>
                            <w:r w:rsidRPr="002027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and share your thoughts over a cuppa</w:t>
                            </w:r>
                            <w:r w:rsidR="006E5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DD3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Our first priority</w:t>
                            </w:r>
                            <w:r w:rsidR="00914B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for the month of June, is to </w:t>
                            </w:r>
                            <w:r w:rsidR="006370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identify</w:t>
                            </w:r>
                            <w:r w:rsidR="00DD34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 working committee and ideas for events, then we can assess what ideas are achievable with the resources we have.</w:t>
                            </w:r>
                          </w:p>
                          <w:p w:rsidR="0020273C" w:rsidRPr="0020273C" w:rsidRDefault="0020273C" w:rsidP="0020273C">
                            <w:pPr>
                              <w:spacing w:after="0" w:line="240" w:lineRule="auto"/>
                              <w:rPr>
                                <w:rFonts w:ascii="Times New Roman" w:eastAsiaTheme="majorEastAsia" w:hAnsi="Times New Roman" w:cs="Times New Roman"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20273C" w:rsidRPr="0020273C" w:rsidRDefault="0020273C" w:rsidP="00202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4A12" w:rsidRPr="0020273C" w:rsidRDefault="007E4A12" w:rsidP="002027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8C6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.25pt;margin-top:3.9pt;width:492pt;height:13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" stroked="f">
                <v:textbox>
                  <w:txbxContent>
                    <w:p w:rsidR="007A5E69" w:rsidRDefault="00914B43" w:rsidP="00202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our </w:t>
                      </w:r>
                      <w:r w:rsidR="007E4A12" w:rsidRPr="0020273C"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initial brainstorming </w:t>
                      </w:r>
                      <w:r w:rsidR="007A5E69" w:rsidRPr="0020273C"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>Ideas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AU"/>
                        </w:rPr>
                        <w:t xml:space="preserve">:   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School projects (singing, signing, cooking, dancing); 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ames from other cultures;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tories;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ree plantings; 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="007A5E69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anners/umbrellas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; Speakers on a pre-defined harmony theme (community leaders including spiritual leaders, refugees, students); </w:t>
                      </w:r>
                      <w:r w:rsidR="0020273C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m</w:t>
                      </w:r>
                      <w:r w:rsidR="007E4A12"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onthly CCHWG morning teas.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20273C" w:rsidRPr="0020273C" w:rsidRDefault="0020273C" w:rsidP="00202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4A12" w:rsidRDefault="0020273C" w:rsidP="00202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273C">
                        <w:rPr>
                          <w:rFonts w:ascii="Times New Roman" w:eastAsiaTheme="majorEastAsia" w:hAnsi="Times New Roman" w:cs="Times New Roman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Morning tea:  </w:t>
                      </w:r>
                      <w:r w:rsidRPr="0020273C">
                        <w:rPr>
                          <w:rFonts w:ascii="Times New Roman" w:eastAsiaTheme="majorEastAsia" w:hAnsi="Times New Roman" w:cs="Times New Roman"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Please feel free to come along to</w:t>
                      </w:r>
                      <w:r w:rsidRPr="0020273C">
                        <w:rPr>
                          <w:rFonts w:ascii="Times New Roman" w:eastAsiaTheme="majorEastAsia" w:hAnsi="Times New Roman" w:cs="Times New Roman"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0042D5" w:rsidRPr="0000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Garage</w:t>
                      </w:r>
                      <w:r w:rsidRPr="0000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CDC 80 John Street</w:t>
                      </w:r>
                      <w:r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0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Yeppoon on Tuesday 9</w:t>
                      </w:r>
                      <w:r w:rsidR="000042D5" w:rsidRPr="000042D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00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June at </w:t>
                      </w:r>
                      <w:bookmarkStart w:id="1" w:name="_GoBack"/>
                      <w:bookmarkEnd w:id="1"/>
                      <w:r w:rsidR="0000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1pm</w:t>
                      </w:r>
                      <w:r w:rsidRPr="0020273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and share your thoughts over a cuppa</w:t>
                      </w:r>
                      <w:r w:rsidR="006E5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DD3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Our first priority</w:t>
                      </w:r>
                      <w:r w:rsidR="00914B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for the month of June, is to </w:t>
                      </w:r>
                      <w:r w:rsidR="006370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identify</w:t>
                      </w:r>
                      <w:r w:rsidR="00DD34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 working committee and ideas for events, then we can assess what ideas are achievable with the resources we have.</w:t>
                      </w:r>
                    </w:p>
                    <w:p w:rsidR="0020273C" w:rsidRPr="0020273C" w:rsidRDefault="0020273C" w:rsidP="0020273C">
                      <w:pPr>
                        <w:spacing w:after="0" w:line="240" w:lineRule="auto"/>
                        <w:rPr>
                          <w:rFonts w:ascii="Times New Roman" w:eastAsiaTheme="majorEastAsia" w:hAnsi="Times New Roman" w:cs="Times New Roman"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24"/>
                          <w:szCs w:val="24"/>
                        </w:rPr>
                      </w:pPr>
                    </w:p>
                    <w:p w:rsidR="0020273C" w:rsidRPr="0020273C" w:rsidRDefault="0020273C" w:rsidP="00202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4A12" w:rsidRPr="0020273C" w:rsidRDefault="007E4A12" w:rsidP="002027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66BDA" w:rsidSect="0063708D">
      <w:pgSz w:w="12240" w:h="15840" w:code="1"/>
      <w:pgMar w:top="568" w:right="720" w:bottom="720" w:left="72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46F" w:rsidRDefault="0019146F">
      <w:pPr>
        <w:spacing w:after="0" w:line="240" w:lineRule="auto"/>
      </w:pPr>
      <w:r>
        <w:separator/>
      </w:r>
    </w:p>
  </w:endnote>
  <w:endnote w:type="continuationSeparator" w:id="0">
    <w:p w:rsidR="0019146F" w:rsidRDefault="0019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46F" w:rsidRDefault="0019146F">
      <w:pPr>
        <w:spacing w:after="0" w:line="240" w:lineRule="auto"/>
      </w:pPr>
      <w:r>
        <w:separator/>
      </w:r>
    </w:p>
  </w:footnote>
  <w:footnote w:type="continuationSeparator" w:id="0">
    <w:p w:rsidR="0019146F" w:rsidRDefault="00191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51C"/>
    <w:rsid w:val="000042D5"/>
    <w:rsid w:val="00105D81"/>
    <w:rsid w:val="0019146F"/>
    <w:rsid w:val="0020273C"/>
    <w:rsid w:val="00381930"/>
    <w:rsid w:val="004F19DF"/>
    <w:rsid w:val="00566BDA"/>
    <w:rsid w:val="005760E5"/>
    <w:rsid w:val="005775FA"/>
    <w:rsid w:val="0063708D"/>
    <w:rsid w:val="006E5AAA"/>
    <w:rsid w:val="00731953"/>
    <w:rsid w:val="007A5E69"/>
    <w:rsid w:val="007E4A12"/>
    <w:rsid w:val="00914B43"/>
    <w:rsid w:val="00A44512"/>
    <w:rsid w:val="00B8051C"/>
    <w:rsid w:val="00BA658D"/>
    <w:rsid w:val="00DD3492"/>
    <w:rsid w:val="00E71C27"/>
    <w:rsid w:val="00FC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C0A8F9-DF08-46E8-AD78-32716A4B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20273C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gallehawk@outl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ydavisonlee@gmail.com" TargetMode="External"/><Relationship Id="rId17" Type="http://schemas.openxmlformats.org/officeDocument/2006/relationships/hyperlink" Target="mailto:suraj.shrestha@livingstone.qld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gallehawk@outl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oydavisonlee@gmail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uraj.shrestha@livingstone.qld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New-PC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37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</dc:creator>
  <cp:keywords/>
  <cp:lastModifiedBy>Joy Margaret</cp:lastModifiedBy>
  <cp:revision>4</cp:revision>
  <dcterms:created xsi:type="dcterms:W3CDTF">2015-05-27T07:40:00Z</dcterms:created>
  <dcterms:modified xsi:type="dcterms:W3CDTF">2015-05-29T02:31:00Z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